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l med övergripande flygbladslayout"/>
      </w:tblPr>
      <w:tblGrid>
        <w:gridCol w:w="7200"/>
        <w:gridCol w:w="144"/>
        <w:gridCol w:w="3456"/>
      </w:tblGrid>
      <w:tr w:rsidR="006F4499" w:rsidTr="00880CCD">
        <w:trPr>
          <w:trHeight w:hRule="exact" w:val="15451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ör brödtexten i flygbladet"/>
            </w:tblPr>
            <w:tblGrid>
              <w:gridCol w:w="7200"/>
            </w:tblGrid>
            <w:tr w:rsidR="006F4499">
              <w:trPr>
                <w:cantSplit/>
                <w:trHeight w:hRule="exact" w:val="7200"/>
              </w:trPr>
              <w:tc>
                <w:tcPr>
                  <w:tcW w:w="7200" w:type="dxa"/>
                </w:tcPr>
                <w:p w:rsidR="006F4499" w:rsidRDefault="000B7F96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4889006" cy="4772967"/>
                        <wp:effectExtent l="0" t="0" r="6985" b="8890"/>
                        <wp:docPr id="3" name="Bildobjekt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yrkes1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06035" cy="47895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F4499" w:rsidTr="00880CCD">
              <w:trPr>
                <w:trHeight w:hRule="exact" w:val="6829"/>
              </w:trPr>
              <w:tc>
                <w:tcPr>
                  <w:tcW w:w="7200" w:type="dxa"/>
                </w:tcPr>
                <w:p w:rsidR="000B7F96" w:rsidRDefault="000B7F96" w:rsidP="003C3EEF">
                  <w:pPr>
                    <w:pStyle w:val="Underrubrik"/>
                    <w:spacing w:before="440"/>
                  </w:pPr>
                  <w:r>
                    <w:t>välkommen</w:t>
                  </w:r>
                </w:p>
                <w:p w:rsidR="006F4499" w:rsidRDefault="000B7F96" w:rsidP="003C3EEF">
                  <w:pPr>
                    <w:pStyle w:val="Underrubrik"/>
                    <w:spacing w:before="440"/>
                  </w:pPr>
                  <w:r>
                    <w:t>till oss!</w:t>
                  </w:r>
                </w:p>
                <w:p w:rsidR="006F4499" w:rsidRPr="00F47988" w:rsidRDefault="000B7F96" w:rsidP="00880CCD">
                  <w:pPr>
                    <w:pStyle w:val="Rubrik1"/>
                    <w:rPr>
                      <w:sz w:val="32"/>
                      <w:szCs w:val="32"/>
                    </w:rPr>
                  </w:pPr>
                  <w:r w:rsidRPr="00F47988">
                    <w:rPr>
                      <w:sz w:val="32"/>
                      <w:szCs w:val="32"/>
                    </w:rPr>
                    <w:t>Informationstillfällen vid Ålands yrkesgymnasium</w:t>
                  </w:r>
                </w:p>
                <w:p w:rsidR="006F4499" w:rsidRPr="00F47988" w:rsidRDefault="000B7F96" w:rsidP="000B7F96">
                  <w:pPr>
                    <w:rPr>
                      <w:sz w:val="28"/>
                      <w:szCs w:val="28"/>
                    </w:rPr>
                  </w:pPr>
                  <w:r w:rsidRPr="00F47988">
                    <w:rPr>
                      <w:sz w:val="28"/>
                      <w:szCs w:val="28"/>
                    </w:rPr>
                    <w:t>Under första veckan i februari bjuder vi in till information för vårdnadshavare och övriga intresserade.</w:t>
                  </w:r>
                </w:p>
                <w:p w:rsidR="000B7F96" w:rsidRPr="00F47988" w:rsidRDefault="000B7F96" w:rsidP="000B7F96">
                  <w:pPr>
                    <w:rPr>
                      <w:sz w:val="28"/>
                      <w:szCs w:val="28"/>
                    </w:rPr>
                  </w:pPr>
                  <w:r w:rsidRPr="00F47988">
                    <w:rPr>
                      <w:sz w:val="28"/>
                      <w:szCs w:val="28"/>
                    </w:rPr>
                    <w:t>Vi bjuder på kaffe!</w:t>
                  </w:r>
                </w:p>
                <w:p w:rsidR="000B7F96" w:rsidRDefault="000B7F96" w:rsidP="000B7F96">
                  <w:r w:rsidRPr="00F47988">
                    <w:rPr>
                      <w:sz w:val="28"/>
                      <w:szCs w:val="28"/>
                    </w:rPr>
                    <w:t>Rundvandring i skolhusen och presentation av utbildningsprogrammen.</w:t>
                  </w:r>
                  <w:r w:rsidR="00D96E63" w:rsidRPr="00F47988">
                    <w:rPr>
                      <w:sz w:val="28"/>
                      <w:szCs w:val="28"/>
                    </w:rPr>
                    <w:t xml:space="preserve"> </w:t>
                  </w:r>
                  <w:r w:rsidR="00D96E63" w:rsidRPr="00B50AAB">
                    <w:rPr>
                      <w:b/>
                      <w:sz w:val="28"/>
                      <w:szCs w:val="28"/>
                    </w:rPr>
                    <w:t>Välkomna!</w:t>
                  </w:r>
                </w:p>
              </w:tc>
            </w:tr>
            <w:tr w:rsidR="006F4499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F4499" w:rsidRDefault="000B7F96">
                  <w:r>
                    <w:rPr>
                      <w:noProof/>
                      <w:lang w:eastAsia="sv-SE"/>
                    </w:rPr>
                    <w:drawing>
                      <wp:inline distT="0" distB="0" distL="0" distR="0">
                        <wp:extent cx="2090057" cy="889000"/>
                        <wp:effectExtent l="0" t="0" r="5715" b="6350"/>
                        <wp:docPr id="5" name="Bildobjekt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AlandsYrkesgymnasium512.pn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0365" cy="9359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F4499" w:rsidRDefault="006F4499"/>
        </w:tc>
        <w:tc>
          <w:tcPr>
            <w:tcW w:w="144" w:type="dxa"/>
          </w:tcPr>
          <w:p w:rsidR="006F4499" w:rsidRDefault="006F4499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ör marginallisten i flygbladet"/>
            </w:tblPr>
            <w:tblGrid>
              <w:gridCol w:w="3456"/>
            </w:tblGrid>
            <w:tr w:rsidR="006F4499" w:rsidTr="00880CCD">
              <w:trPr>
                <w:trHeight w:hRule="exact" w:val="11348"/>
              </w:trPr>
              <w:tc>
                <w:tcPr>
                  <w:tcW w:w="3446" w:type="dxa"/>
                  <w:shd w:val="clear" w:color="auto" w:fill="97C83C" w:themeFill="accent2"/>
                  <w:vAlign w:val="center"/>
                </w:tcPr>
                <w:p w:rsidR="00D96E63" w:rsidRDefault="00D96E63" w:rsidP="00D96E63">
                  <w:pPr>
                    <w:pStyle w:val="Stycke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Måndag 3.2</w:t>
                  </w:r>
                </w:p>
                <w:p w:rsidR="00D96E63" w:rsidRPr="00D96E63" w:rsidRDefault="00D96E63" w:rsidP="00D96E63">
                  <w:pPr>
                    <w:pStyle w:val="Stycke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kl. </w:t>
                  </w:r>
                  <w:r w:rsidRPr="00D96E63">
                    <w:rPr>
                      <w:b/>
                      <w:sz w:val="28"/>
                      <w:szCs w:val="28"/>
                    </w:rPr>
                    <w:t>18:30</w:t>
                  </w:r>
                  <w:r w:rsidRPr="00D96E63">
                    <w:rPr>
                      <w:sz w:val="28"/>
                      <w:szCs w:val="28"/>
                    </w:rPr>
                    <w:t xml:space="preserve"> </w:t>
                  </w:r>
                </w:p>
                <w:p w:rsidR="00D96E63" w:rsidRDefault="00D96E63" w:rsidP="00D96E63">
                  <w:pPr>
                    <w:pStyle w:val="Stycke"/>
                    <w:rPr>
                      <w:sz w:val="28"/>
                      <w:szCs w:val="28"/>
                    </w:rPr>
                  </w:pPr>
                  <w:proofErr w:type="spellStart"/>
                  <w:r w:rsidRPr="00D96E63">
                    <w:rPr>
                      <w:b/>
                      <w:sz w:val="28"/>
                      <w:szCs w:val="28"/>
                    </w:rPr>
                    <w:t>Neptunigatan</w:t>
                  </w:r>
                  <w:proofErr w:type="spellEnd"/>
                  <w:r w:rsidRPr="00D96E63">
                    <w:rPr>
                      <w:b/>
                      <w:sz w:val="28"/>
                      <w:szCs w:val="28"/>
                    </w:rPr>
                    <w:t xml:space="preserve"> 6</w:t>
                  </w:r>
                  <w:r w:rsidRPr="00D96E63">
                    <w:rPr>
                      <w:sz w:val="28"/>
                      <w:szCs w:val="28"/>
                    </w:rPr>
                    <w:t xml:space="preserve"> </w:t>
                  </w:r>
                </w:p>
                <w:p w:rsidR="006F4499" w:rsidRPr="00D96E63" w:rsidRDefault="00D96E63" w:rsidP="00D96E63">
                  <w:pPr>
                    <w:pStyle w:val="Stycke"/>
                    <w:rPr>
                      <w:sz w:val="20"/>
                      <w:szCs w:val="20"/>
                    </w:rPr>
                  </w:pPr>
                  <w:r w:rsidRPr="00D96E63">
                    <w:rPr>
                      <w:sz w:val="20"/>
                      <w:szCs w:val="20"/>
                    </w:rPr>
                    <w:t>Sjöfartsutbildningen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F47988" w:rsidRDefault="00F47988" w:rsidP="00D96E63">
                  <w:pPr>
                    <w:pStyle w:val="Stycke"/>
                  </w:pPr>
                </w:p>
                <w:p w:rsidR="00F47988" w:rsidRDefault="00D96E63" w:rsidP="00D96E63">
                  <w:pPr>
                    <w:pStyle w:val="Stycke"/>
                    <w:rPr>
                      <w:b/>
                      <w:sz w:val="28"/>
                      <w:szCs w:val="28"/>
                    </w:rPr>
                  </w:pPr>
                  <w:r w:rsidRPr="00D96E63">
                    <w:rPr>
                      <w:b/>
                      <w:sz w:val="28"/>
                      <w:szCs w:val="28"/>
                    </w:rPr>
                    <w:t>Tisdag 4.2</w:t>
                  </w:r>
                </w:p>
                <w:p w:rsidR="00D96E63" w:rsidRPr="00D96E63" w:rsidRDefault="00D96E63" w:rsidP="00D96E63">
                  <w:pPr>
                    <w:pStyle w:val="Stycke"/>
                    <w:rPr>
                      <w:sz w:val="20"/>
                      <w:szCs w:val="20"/>
                    </w:rPr>
                  </w:pPr>
                  <w:r w:rsidRPr="00D96E63">
                    <w:rPr>
                      <w:b/>
                      <w:sz w:val="28"/>
                      <w:szCs w:val="28"/>
                    </w:rPr>
                    <w:t xml:space="preserve"> kl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  <w:r w:rsidRPr="00D96E63">
                    <w:rPr>
                      <w:b/>
                      <w:sz w:val="28"/>
                      <w:szCs w:val="28"/>
                    </w:rPr>
                    <w:t xml:space="preserve"> 18:30 </w:t>
                  </w:r>
                  <w:proofErr w:type="spellStart"/>
                  <w:r w:rsidRPr="00D96E63">
                    <w:rPr>
                      <w:b/>
                      <w:sz w:val="28"/>
                      <w:szCs w:val="28"/>
                    </w:rPr>
                    <w:t>Neptunigatan</w:t>
                  </w:r>
                  <w:proofErr w:type="spellEnd"/>
                  <w:r w:rsidRPr="00D96E63">
                    <w:rPr>
                      <w:b/>
                      <w:sz w:val="28"/>
                      <w:szCs w:val="28"/>
                    </w:rPr>
                    <w:t xml:space="preserve"> 19</w:t>
                  </w:r>
                  <w:r>
                    <w:t xml:space="preserve"> </w:t>
                  </w:r>
                  <w:r w:rsidR="00B50AAB">
                    <w:rPr>
                      <w:sz w:val="20"/>
                      <w:szCs w:val="20"/>
                    </w:rPr>
                    <w:t>teknikprogrammen och frisör</w:t>
                  </w:r>
                  <w:bookmarkStart w:id="0" w:name="_GoBack"/>
                  <w:bookmarkEnd w:id="0"/>
                </w:p>
                <w:p w:rsidR="00D96E63" w:rsidRPr="00D96E63" w:rsidRDefault="00D96E63" w:rsidP="00D96E63">
                  <w:pPr>
                    <w:pStyle w:val="Stycke"/>
                    <w:rPr>
                      <w:sz w:val="20"/>
                      <w:szCs w:val="20"/>
                    </w:rPr>
                  </w:pPr>
                  <w:r w:rsidRPr="00D96E63">
                    <w:rPr>
                      <w:sz w:val="20"/>
                      <w:szCs w:val="20"/>
                    </w:rPr>
                    <w:t xml:space="preserve">smågruppsundervisningen till </w:t>
                  </w:r>
                </w:p>
                <w:p w:rsidR="006F4499" w:rsidRDefault="00D96E63" w:rsidP="00D96E63">
                  <w:pPr>
                    <w:pStyle w:val="Stycke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k</w:t>
                  </w:r>
                  <w:r w:rsidRPr="00D96E63">
                    <w:rPr>
                      <w:sz w:val="20"/>
                      <w:szCs w:val="20"/>
                    </w:rPr>
                    <w:t xml:space="preserve">ock, </w:t>
                  </w:r>
                  <w:r>
                    <w:rPr>
                      <w:sz w:val="20"/>
                      <w:szCs w:val="20"/>
                    </w:rPr>
                    <w:t>l</w:t>
                  </w:r>
                  <w:r w:rsidRPr="00D96E63">
                    <w:rPr>
                      <w:sz w:val="20"/>
                      <w:szCs w:val="20"/>
                    </w:rPr>
                    <w:t>okalvård</w:t>
                  </w:r>
                  <w:r>
                    <w:rPr>
                      <w:sz w:val="20"/>
                      <w:szCs w:val="20"/>
                    </w:rPr>
                    <w:t>are och f</w:t>
                  </w:r>
                  <w:r w:rsidRPr="00D96E63">
                    <w:rPr>
                      <w:sz w:val="20"/>
                      <w:szCs w:val="20"/>
                    </w:rPr>
                    <w:t>astighetsskötare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F47988" w:rsidRPr="00D96E63" w:rsidRDefault="00F47988" w:rsidP="00D96E63">
                  <w:pPr>
                    <w:pStyle w:val="Stycke"/>
                    <w:jc w:val="center"/>
                    <w:rPr>
                      <w:sz w:val="20"/>
                      <w:szCs w:val="20"/>
                    </w:rPr>
                  </w:pPr>
                </w:p>
                <w:p w:rsidR="00D96E63" w:rsidRDefault="00D96E63" w:rsidP="00D96E63">
                  <w:pPr>
                    <w:pStyle w:val="Stycke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Onsdag 5.2 kl. 18:30</w:t>
                  </w:r>
                </w:p>
                <w:p w:rsidR="006F4499" w:rsidRDefault="00D96E63" w:rsidP="00D96E63">
                  <w:pPr>
                    <w:pStyle w:val="Stycke"/>
                    <w:rPr>
                      <w:sz w:val="20"/>
                      <w:szCs w:val="20"/>
                    </w:rPr>
                  </w:pPr>
                  <w:r w:rsidRPr="00D96E63">
                    <w:rPr>
                      <w:b/>
                      <w:sz w:val="28"/>
                      <w:szCs w:val="28"/>
                    </w:rPr>
                    <w:t>Östraskolgatan 2</w:t>
                  </w:r>
                  <w:r>
                    <w:t xml:space="preserve"> </w:t>
                  </w:r>
                  <w:proofErr w:type="spellStart"/>
                  <w:r w:rsidRPr="00D96E63">
                    <w:rPr>
                      <w:sz w:val="20"/>
                      <w:szCs w:val="20"/>
                    </w:rPr>
                    <w:t>närvårdare</w:t>
                  </w:r>
                  <w:proofErr w:type="spellEnd"/>
                  <w:r w:rsidRPr="00D96E63">
                    <w:rPr>
                      <w:sz w:val="20"/>
                      <w:szCs w:val="20"/>
                    </w:rPr>
                    <w:t xml:space="preserve"> och barnledare.</w:t>
                  </w:r>
                </w:p>
                <w:p w:rsidR="00F47988" w:rsidRDefault="00F47988" w:rsidP="00D96E63">
                  <w:pPr>
                    <w:pStyle w:val="Stycke"/>
                  </w:pPr>
                </w:p>
                <w:p w:rsidR="00D96E63" w:rsidRPr="00D96E63" w:rsidRDefault="00D96E63" w:rsidP="00D96E63">
                  <w:pPr>
                    <w:pStyle w:val="Stycke"/>
                    <w:rPr>
                      <w:sz w:val="20"/>
                      <w:szCs w:val="20"/>
                    </w:rPr>
                  </w:pPr>
                  <w:r w:rsidRPr="00D96E63">
                    <w:rPr>
                      <w:b/>
                      <w:sz w:val="28"/>
                      <w:szCs w:val="28"/>
                    </w:rPr>
                    <w:t>Torsdag 6.2. kl. 18:30 på Strandgatan 1</w:t>
                  </w:r>
                  <w:r>
                    <w:t xml:space="preserve"> </w:t>
                  </w:r>
                </w:p>
                <w:p w:rsidR="00D96E63" w:rsidRPr="00D96E63" w:rsidRDefault="00D96E63" w:rsidP="00D96E63">
                  <w:pPr>
                    <w:pStyle w:val="Stycke"/>
                    <w:jc w:val="center"/>
                    <w:rPr>
                      <w:sz w:val="20"/>
                      <w:szCs w:val="20"/>
                    </w:rPr>
                  </w:pPr>
                  <w:r w:rsidRPr="00D96E63">
                    <w:rPr>
                      <w:sz w:val="20"/>
                      <w:szCs w:val="20"/>
                    </w:rPr>
                    <w:t>kock, merkonom och datanom</w:t>
                  </w:r>
                  <w:r w:rsidR="00764720">
                    <w:rPr>
                      <w:sz w:val="20"/>
                      <w:szCs w:val="20"/>
                    </w:rPr>
                    <w:t>.</w:t>
                  </w:r>
                </w:p>
                <w:p w:rsidR="006F4499" w:rsidRDefault="006F4499">
                  <w:pPr>
                    <w:pStyle w:val="Rubrik2"/>
                  </w:pPr>
                </w:p>
                <w:p w:rsidR="006F4499" w:rsidRDefault="006F4499">
                  <w:pPr>
                    <w:pStyle w:val="Linje"/>
                  </w:pPr>
                </w:p>
                <w:p w:rsidR="006F4499" w:rsidRDefault="006F4499" w:rsidP="00B50AAB">
                  <w:pPr>
                    <w:pStyle w:val="Rubrik2"/>
                  </w:pPr>
                </w:p>
              </w:tc>
            </w:tr>
            <w:tr w:rsidR="006F4499">
              <w:trPr>
                <w:trHeight w:hRule="exact" w:val="144"/>
              </w:trPr>
              <w:tc>
                <w:tcPr>
                  <w:tcW w:w="3446" w:type="dxa"/>
                </w:tcPr>
                <w:p w:rsidR="006F4499" w:rsidRDefault="006F4499"/>
              </w:tc>
            </w:tr>
            <w:tr w:rsidR="006F4499" w:rsidTr="00880CCD">
              <w:trPr>
                <w:trHeight w:hRule="exact" w:val="3955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6F4499" w:rsidRDefault="00764720">
                  <w:pPr>
                    <w:pStyle w:val="Rubrik3"/>
                  </w:pPr>
                  <w:r>
                    <w:t>Frågor?</w:t>
                  </w:r>
                </w:p>
                <w:p w:rsidR="006F4499" w:rsidRDefault="00B50AAB">
                  <w:pPr>
                    <w:pStyle w:val="Kontaktinformation"/>
                  </w:pPr>
                  <w:sdt>
                    <w:sdtPr>
                      <w:id w:val="857003158"/>
                      <w:placeholder>
                        <w:docPart w:val="8C3A9F968A2641B2A3187E318C376733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764720">
                        <w:t xml:space="preserve">Kontakta </w:t>
                      </w:r>
                      <w:r>
                        <w:t xml:space="preserve"> Ålands yrkesgymnasium</w:t>
                      </w:r>
                    </w:sdtContent>
                  </w:sdt>
                </w:p>
                <w:p w:rsidR="006F4499" w:rsidRDefault="00764720">
                  <w:pPr>
                    <w:pStyle w:val="Kontaktinformation"/>
                  </w:pPr>
                  <w:r>
                    <w:t>Tel.</w:t>
                  </w:r>
                  <w:r w:rsidR="00DF14B6">
                    <w:t xml:space="preserve"> </w:t>
                  </w:r>
                  <w:r w:rsidR="00B50AAB">
                    <w:t>018-536 200</w:t>
                  </w:r>
                </w:p>
                <w:p w:rsidR="006F4499" w:rsidRDefault="006F4499" w:rsidP="00764720">
                  <w:pPr>
                    <w:pStyle w:val="Datum"/>
                  </w:pPr>
                </w:p>
              </w:tc>
            </w:tr>
          </w:tbl>
          <w:p w:rsidR="006F4499" w:rsidRDefault="006F4499"/>
        </w:tc>
      </w:tr>
    </w:tbl>
    <w:p w:rsidR="006F4499" w:rsidRDefault="006F4499">
      <w:pPr>
        <w:pStyle w:val="Ingetavstnd"/>
      </w:pPr>
    </w:p>
    <w:sectPr w:rsidR="006F4499" w:rsidSect="003C3EEF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F96"/>
    <w:rsid w:val="000B7F96"/>
    <w:rsid w:val="003C3EEF"/>
    <w:rsid w:val="005777FB"/>
    <w:rsid w:val="006F4499"/>
    <w:rsid w:val="00764720"/>
    <w:rsid w:val="00880CCD"/>
    <w:rsid w:val="00B50AAB"/>
    <w:rsid w:val="00D96E63"/>
    <w:rsid w:val="00DF14B6"/>
    <w:rsid w:val="00F47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02B8A0"/>
  <w15:chartTrackingRefBased/>
  <w15:docId w15:val="{1B77E6D9-3196-462F-859B-A2B4289BB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sv-S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Rubrik2">
    <w:name w:val="heading 2"/>
    <w:basedOn w:val="Normal"/>
    <w:next w:val="Linje"/>
    <w:link w:val="Rubrik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Rubrik3">
    <w:name w:val="heading 3"/>
    <w:basedOn w:val="Normal"/>
    <w:next w:val="Normal"/>
    <w:link w:val="Rubrik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Rubrik4">
    <w:name w:val="heading 4"/>
    <w:basedOn w:val="Normal"/>
    <w:next w:val="Normal"/>
    <w:link w:val="Rubrik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Rubrik"/>
    <w:link w:val="UnderrubrikCh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UnderrubrikChar">
    <w:name w:val="Underrubrik Char"/>
    <w:basedOn w:val="Standardstycketeckensnitt"/>
    <w:link w:val="Underrubrik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Rubrik">
    <w:name w:val="Title"/>
    <w:basedOn w:val="Normal"/>
    <w:next w:val="Normal"/>
    <w:link w:val="Rubrik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RubrikChar">
    <w:name w:val="Rubrik Char"/>
    <w:basedOn w:val="Standardstycketeckensnitt"/>
    <w:link w:val="Rubrik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Rubrik1Char">
    <w:name w:val="Rubrik 1 Char"/>
    <w:basedOn w:val="Standardstycketeckensnitt"/>
    <w:link w:val="Rubrik1"/>
    <w:uiPriority w:val="3"/>
    <w:rPr>
      <w:b/>
      <w:bCs/>
      <w:sz w:val="28"/>
      <w:szCs w:val="28"/>
    </w:r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styleId="Ingetavstnd">
    <w:name w:val="No Spacing"/>
    <w:uiPriority w:val="19"/>
    <w:qFormat/>
    <w:pPr>
      <w:spacing w:after="0" w:line="240" w:lineRule="auto"/>
    </w:pPr>
  </w:style>
  <w:style w:type="character" w:customStyle="1" w:styleId="Rubrik2Char">
    <w:name w:val="Rubrik 2 Char"/>
    <w:basedOn w:val="Standardstycketeckensnitt"/>
    <w:link w:val="Rubrik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al"/>
    <w:next w:val="Rubrik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Rubrik3Char">
    <w:name w:val="Rubrik 3 Char"/>
    <w:basedOn w:val="Standardstycketeckensnitt"/>
    <w:link w:val="Rubrik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tion">
    <w:name w:val="Kontaktinformation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um">
    <w:name w:val="Date"/>
    <w:basedOn w:val="Normal"/>
    <w:link w:val="Datum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umChar">
    <w:name w:val="Datum Char"/>
    <w:basedOn w:val="Standardstycketeckensnitt"/>
    <w:link w:val="Datum"/>
    <w:uiPriority w:val="5"/>
    <w:rPr>
      <w:color w:val="FFFFFF" w:themeColor="background1"/>
    </w:rPr>
  </w:style>
  <w:style w:type="paragraph" w:styleId="Ballongtext">
    <w:name w:val="Balloon Text"/>
    <w:basedOn w:val="Normal"/>
    <w:link w:val="Ballong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Rubrik4Char">
    <w:name w:val="Rubrik 4 Char"/>
    <w:basedOn w:val="Standardstycketeckensnitt"/>
    <w:link w:val="Rubrik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customStyle="1" w:styleId="Stycke">
    <w:name w:val="Stycke"/>
    <w:link w:val="StyckeChar"/>
    <w:uiPriority w:val="1"/>
    <w:qFormat/>
    <w:rsid w:val="00D96E63"/>
    <w:pPr>
      <w:spacing w:before="80" w:after="0"/>
    </w:pPr>
    <w:rPr>
      <w:color w:val="auto"/>
      <w:sz w:val="19"/>
      <w:szCs w:val="18"/>
      <w:lang w:eastAsia="sv-SE"/>
      <w14:ligatures w14:val="all"/>
      <w14:numForm w14:val="oldStyle"/>
    </w:rPr>
  </w:style>
  <w:style w:type="character" w:customStyle="1" w:styleId="StyckeChar">
    <w:name w:val="Stycke Char"/>
    <w:basedOn w:val="Standardstycketeckensnitt"/>
    <w:link w:val="Stycke"/>
    <w:uiPriority w:val="1"/>
    <w:rsid w:val="00D96E63"/>
    <w:rPr>
      <w:color w:val="auto"/>
      <w:sz w:val="19"/>
      <w:szCs w:val="18"/>
      <w:lang w:eastAsia="sv-SE"/>
      <w14:ligatures w14:val="all"/>
      <w14:numForm w14:val="oldSty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kak\AppData\Roaming\Microsoft\Mallar\Flygblad%20f&#246;r%20s&#228;songsbetonat%20evenema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C3A9F968A2641B2A3187E318C3767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B6A10D-E2C5-47ED-B3AD-EFC7E81F5409}"/>
      </w:docPartPr>
      <w:docPartBody>
        <w:p w:rsidR="003A1D71" w:rsidRDefault="003A1D71">
          <w:pPr>
            <w:pStyle w:val="8C3A9F968A2641B2A3187E318C376733"/>
          </w:pPr>
          <w:r>
            <w:rPr>
              <w:lang w:bidi="sv-SE"/>
            </w:rPr>
            <w:t>[Gatuadress]</w:t>
          </w:r>
          <w:r>
            <w:rPr>
              <w:lang w:bidi="sv-SE"/>
            </w:rPr>
            <w:br/>
            <w:t>[Postnummer och ort]</w:t>
          </w:r>
          <w:r>
            <w:rPr>
              <w:lang w:bidi="sv-SE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D71"/>
    <w:rsid w:val="003A1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A3ED6E20D55845539893A0B113A0BCE7">
    <w:name w:val="A3ED6E20D55845539893A0B113A0BCE7"/>
  </w:style>
  <w:style w:type="paragraph" w:customStyle="1" w:styleId="1E4D6E5A626645C68A1EA9EA461AEAEA">
    <w:name w:val="1E4D6E5A626645C68A1EA9EA461AEAEA"/>
  </w:style>
  <w:style w:type="paragraph" w:customStyle="1" w:styleId="0BDC3403B5C2446CAD1327492EEB86C9">
    <w:name w:val="0BDC3403B5C2446CAD1327492EEB86C9"/>
  </w:style>
  <w:style w:type="paragraph" w:customStyle="1" w:styleId="83424499863449AD889ACF6BF4C70473">
    <w:name w:val="83424499863449AD889ACF6BF4C70473"/>
  </w:style>
  <w:style w:type="paragraph" w:customStyle="1" w:styleId="7047B228B286475499843E75A27D29BC">
    <w:name w:val="7047B228B286475499843E75A27D29BC"/>
  </w:style>
  <w:style w:type="paragraph" w:customStyle="1" w:styleId="2D42D95155BB430080823FFD5C9993E8">
    <w:name w:val="2D42D95155BB430080823FFD5C9993E8"/>
  </w:style>
  <w:style w:type="paragraph" w:customStyle="1" w:styleId="21A5DA0E1BDD47319582F226BC4A9BE5">
    <w:name w:val="21A5DA0E1BDD47319582F226BC4A9BE5"/>
  </w:style>
  <w:style w:type="paragraph" w:customStyle="1" w:styleId="B1E9C92F187541DE969FE955BACCE47B">
    <w:name w:val="B1E9C92F187541DE969FE955BACCE47B"/>
  </w:style>
  <w:style w:type="paragraph" w:customStyle="1" w:styleId="802CD39B265147C0AEB0BD78CA1EEAEB">
    <w:name w:val="802CD39B265147C0AEB0BD78CA1EEAEB"/>
  </w:style>
  <w:style w:type="paragraph" w:customStyle="1" w:styleId="840FC7EFD8A04ECCA9E0214EA303578B">
    <w:name w:val="840FC7EFD8A04ECCA9E0214EA303578B"/>
  </w:style>
  <w:style w:type="paragraph" w:customStyle="1" w:styleId="8C3A9F968A2641B2A3187E318C376733">
    <w:name w:val="8C3A9F968A2641B2A3187E318C376733"/>
  </w:style>
  <w:style w:type="paragraph" w:customStyle="1" w:styleId="5DE8F3608D3444DB8978F26E89A7CC16">
    <w:name w:val="5DE8F3608D3444DB8978F26E89A7CC16"/>
  </w:style>
  <w:style w:type="paragraph" w:customStyle="1" w:styleId="A6F0CAFE23494886B8FF622C81AA3589">
    <w:name w:val="A6F0CAFE23494886B8FF622C81AA358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purl.org/dc/terms/"/>
    <ds:schemaRef ds:uri="http://purl.org/dc/dcmitype/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873beb7-5857-4685-be1f-d57550cc96cc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</Template>
  <TotalTime>72</TotalTime>
  <Pages>1</Pages>
  <Words>108</Words>
  <Characters>578</Characters>
  <Application>Microsoft Office Word</Application>
  <DocSecurity>0</DocSecurity>
  <Lines>4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Administratör</dc:creator>
  <cp:keywords/>
  <dc:description/>
  <cp:lastModifiedBy>Administratör</cp:lastModifiedBy>
  <cp:revision>5</cp:revision>
  <cp:lastPrinted>2012-12-25T21:02:00Z</cp:lastPrinted>
  <dcterms:created xsi:type="dcterms:W3CDTF">2020-01-17T13:23:00Z</dcterms:created>
  <dcterms:modified xsi:type="dcterms:W3CDTF">2020-01-20T12:37:00Z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